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A02BB">
      <w:pPr>
        <w:pStyle w:val="20"/>
        <w:widowControl w:val="0"/>
        <w:spacing w:line="360" w:lineRule="auto"/>
        <w:jc w:val="both"/>
        <w:rPr>
          <w:rFonts w:ascii="黑体" w:hAnsi="黑体" w:eastAsia="黑体" w:cs="Times New Roman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bCs w:val="0"/>
          <w:kern w:val="2"/>
          <w:sz w:val="32"/>
          <w:szCs w:val="32"/>
        </w:rPr>
        <w:t>附件</w:t>
      </w:r>
      <w:r>
        <w:rPr>
          <w:rFonts w:ascii="黑体" w:hAnsi="黑体" w:eastAsia="黑体" w:cs="Times New Roman"/>
          <w:b w:val="0"/>
          <w:bCs w:val="0"/>
          <w:kern w:val="2"/>
          <w:sz w:val="32"/>
          <w:szCs w:val="32"/>
        </w:rPr>
        <w:t>1</w:t>
      </w:r>
    </w:p>
    <w:p w14:paraId="1647AA63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评估费报价函</w:t>
      </w:r>
    </w:p>
    <w:p w14:paraId="08A81AB8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</w:p>
    <w:p w14:paraId="7E8E0448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沐川县</w:t>
      </w:r>
      <w:r>
        <w:rPr>
          <w:rFonts w:hint="eastAsia" w:ascii="仿宋_GB2312" w:eastAsia="仿宋_GB2312"/>
          <w:sz w:val="32"/>
          <w:szCs w:val="32"/>
        </w:rPr>
        <w:t>自然资源局：</w:t>
      </w:r>
    </w:p>
    <w:p w14:paraId="5A7A8FCF"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我公司充分、全面获知贵单位本次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>沐川县</w:t>
      </w:r>
      <w:r>
        <w:rPr>
          <w:rFonts w:ascii="仿宋_GB2312" w:hAnsi="宋体" w:eastAsia="仿宋_GB2312" w:cs="Helvetica"/>
          <w:color w:val="333333"/>
          <w:kern w:val="0"/>
          <w:sz w:val="32"/>
          <w:szCs w:val="32"/>
          <w:u w:val="single"/>
        </w:rPr>
        <w:t>2026</w:t>
      </w:r>
      <w:r>
        <w:rPr>
          <w:rFonts w:hint="eastAsia" w:ascii="仿宋_GB2312" w:hAnsi="宋体" w:eastAsia="仿宋_GB2312" w:cs="Helvetica"/>
          <w:color w:val="333333"/>
          <w:kern w:val="0"/>
          <w:sz w:val="32"/>
          <w:szCs w:val="32"/>
          <w:u w:val="single"/>
        </w:rPr>
        <w:t>年度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>国有建设用地出让一级市场的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地价</w:t>
      </w:r>
      <w:r>
        <w:rPr>
          <w:rFonts w:hint="eastAsia" w:ascii="仿宋_GB2312" w:hAnsi="宋体" w:eastAsia="仿宋_GB2312" w:cs="Helvetica"/>
          <w:color w:val="333333"/>
          <w:kern w:val="0"/>
          <w:sz w:val="32"/>
          <w:szCs w:val="32"/>
          <w:u w:val="single"/>
        </w:rPr>
        <w:t>评估项目</w:t>
      </w:r>
      <w:r>
        <w:rPr>
          <w:rFonts w:hint="eastAsia" w:ascii="Times New Roman" w:hAnsi="Times New Roman" w:eastAsia="仿宋_GB2312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我方愿对沐川县</w:t>
      </w:r>
      <w:r>
        <w:rPr>
          <w:rFonts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年度拟出让的国有建设用地全部地块的评估费收取标准（折扣系数）进行报价：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照《国家计委、国家土地管理局关于土地价格评估收费的通知</w:t>
      </w:r>
      <w:r>
        <w:rPr>
          <w:rFonts w:ascii="仿宋_GB2312" w:hAnsi="仿宋_GB2312" w:eastAsia="仿宋_GB2312" w:cs="仿宋_GB2312"/>
          <w:sz w:val="32"/>
          <w:szCs w:val="32"/>
        </w:rPr>
        <w:t>(1994)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》（计价格〔</w:t>
      </w:r>
      <w:r>
        <w:rPr>
          <w:rFonts w:ascii="仿宋_GB2312" w:hAnsi="仿宋_GB2312" w:eastAsia="仿宋_GB2312" w:cs="仿宋_GB2312"/>
          <w:sz w:val="32"/>
          <w:szCs w:val="32"/>
        </w:rPr>
        <w:t>[1994]2017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号）的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ascii="仿宋_GB2312" w:hAnsi="仿宋_GB2312" w:eastAsia="仿宋_GB2312" w:cs="仿宋_GB2312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收取评估费用（注：手写无效），分宗计算且单宗地价评估费最高不突破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万元。同时，如委托我公司承担该项工作，我公司郑重承诺如下：</w:t>
      </w:r>
    </w:p>
    <w:p w14:paraId="638A3D55"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一、我公司具有承担该项工作的相应资质，自行承担该项工作，绝不存在分包、转包行为。如发生分包、转包行为，我公司自行退出该项工作并不收取任何费用，且无条件接受相应处罚。</w:t>
      </w:r>
    </w:p>
    <w:p w14:paraId="1D57BB77"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二、接受委托后，赓即开展该项工作，并根据你局时间要求，按时出具预评估和评估报告，相关成果真实有效。</w:t>
      </w:r>
    </w:p>
    <w:p w14:paraId="77F477E1"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出具预评估报告后，如上述宗地作为土耕会议题经土耕会审议未通过，则未通过审议地块不具有委托行为。未通过审议地块我公司不收取评估费用且无须再出具评估报告。如未通过审议地块再次提交土耕会审议，则委托行为继续有效。</w:t>
      </w:r>
    </w:p>
    <w:p w14:paraId="24EE296F"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公司名称：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（盖章）</w:t>
      </w:r>
    </w:p>
    <w:p w14:paraId="0696B4C6"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法定代表人或委托代理人：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（签字或盖章）</w:t>
      </w:r>
    </w:p>
    <w:p w14:paraId="790DF081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4D8AFA6A">
      <w:pPr>
        <w:spacing w:beforeLines="50" w:line="600" w:lineRule="exact"/>
        <w:rPr>
          <w:rFonts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 w14:paraId="46C1CCF8">
      <w:pPr>
        <w:pStyle w:val="20"/>
        <w:widowControl w:val="0"/>
        <w:spacing w:line="360" w:lineRule="auto"/>
        <w:rPr>
          <w:rFonts w:ascii="方正小标宋_GBK" w:hAnsi="Times New Roman" w:eastAsia="方正小标宋_GBK" w:cs="Times New Roman"/>
          <w:b w:val="0"/>
          <w:bCs w:val="0"/>
          <w:kern w:val="2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b w:val="0"/>
          <w:bCs w:val="0"/>
          <w:kern w:val="2"/>
          <w:sz w:val="44"/>
          <w:szCs w:val="44"/>
        </w:rPr>
        <w:t>申请人基本情况表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1788"/>
        <w:gridCol w:w="1521"/>
        <w:gridCol w:w="2499"/>
      </w:tblGrid>
      <w:tr w14:paraId="0599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3118" w:type="dxa"/>
            <w:vAlign w:val="center"/>
          </w:tcPr>
          <w:p w14:paraId="22161E09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机构全称</w:t>
            </w:r>
          </w:p>
        </w:tc>
        <w:tc>
          <w:tcPr>
            <w:tcW w:w="5808" w:type="dxa"/>
            <w:gridSpan w:val="3"/>
            <w:vAlign w:val="center"/>
          </w:tcPr>
          <w:p w14:paraId="2E18300C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 w14:paraId="29070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3118" w:type="dxa"/>
            <w:vAlign w:val="center"/>
          </w:tcPr>
          <w:p w14:paraId="5B4C8373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经营范围</w:t>
            </w:r>
          </w:p>
        </w:tc>
        <w:tc>
          <w:tcPr>
            <w:tcW w:w="5808" w:type="dxa"/>
            <w:gridSpan w:val="3"/>
            <w:vAlign w:val="center"/>
          </w:tcPr>
          <w:p w14:paraId="7927AB5C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 w14:paraId="42157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3118" w:type="dxa"/>
            <w:vAlign w:val="center"/>
          </w:tcPr>
          <w:p w14:paraId="45AB1DA1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营业执照</w:t>
            </w:r>
            <w:r>
              <w:rPr>
                <w:rFonts w:eastAsia="仿宋_GB2312"/>
                <w:sz w:val="32"/>
                <w:szCs w:val="32"/>
              </w:rPr>
              <w:t>/</w:t>
            </w:r>
            <w:r>
              <w:rPr>
                <w:rFonts w:hint="eastAsia" w:eastAsia="仿宋_GB2312"/>
                <w:sz w:val="32"/>
                <w:szCs w:val="32"/>
              </w:rPr>
              <w:t>事业证书</w:t>
            </w:r>
          </w:p>
        </w:tc>
        <w:tc>
          <w:tcPr>
            <w:tcW w:w="5808" w:type="dxa"/>
            <w:gridSpan w:val="3"/>
            <w:vAlign w:val="center"/>
          </w:tcPr>
          <w:p w14:paraId="3D16CB5F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复印件（需加盖公章）</w:t>
            </w:r>
          </w:p>
        </w:tc>
      </w:tr>
      <w:tr w14:paraId="3185C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3118" w:type="dxa"/>
            <w:vAlign w:val="center"/>
          </w:tcPr>
          <w:p w14:paraId="2AD3088F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成立日期</w:t>
            </w:r>
          </w:p>
        </w:tc>
        <w:tc>
          <w:tcPr>
            <w:tcW w:w="1788" w:type="dxa"/>
            <w:vAlign w:val="center"/>
          </w:tcPr>
          <w:p w14:paraId="58C14DBA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21" w:type="dxa"/>
            <w:vAlign w:val="center"/>
          </w:tcPr>
          <w:p w14:paraId="198F05FF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注册资本</w:t>
            </w:r>
          </w:p>
        </w:tc>
        <w:tc>
          <w:tcPr>
            <w:tcW w:w="2499" w:type="dxa"/>
            <w:vAlign w:val="center"/>
          </w:tcPr>
          <w:p w14:paraId="7E2F6EA2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  <w:p w14:paraId="155641E5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 w14:paraId="20C9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3118" w:type="dxa"/>
            <w:vAlign w:val="center"/>
          </w:tcPr>
          <w:p w14:paraId="3E6D2D28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单位地址</w:t>
            </w:r>
          </w:p>
        </w:tc>
        <w:tc>
          <w:tcPr>
            <w:tcW w:w="5808" w:type="dxa"/>
            <w:gridSpan w:val="3"/>
            <w:vAlign w:val="center"/>
          </w:tcPr>
          <w:p w14:paraId="7341B3C9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 w14:paraId="5ADEE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118" w:type="dxa"/>
            <w:vAlign w:val="center"/>
          </w:tcPr>
          <w:p w14:paraId="1519DF43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联系人及联系方式</w:t>
            </w:r>
          </w:p>
        </w:tc>
        <w:tc>
          <w:tcPr>
            <w:tcW w:w="5808" w:type="dxa"/>
            <w:gridSpan w:val="3"/>
            <w:vAlign w:val="center"/>
          </w:tcPr>
          <w:p w14:paraId="5B38DC30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 w14:paraId="34301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  <w:jc w:val="center"/>
        </w:trPr>
        <w:tc>
          <w:tcPr>
            <w:tcW w:w="3118" w:type="dxa"/>
            <w:vAlign w:val="center"/>
          </w:tcPr>
          <w:p w14:paraId="3F879C72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单位简介</w:t>
            </w:r>
          </w:p>
        </w:tc>
        <w:tc>
          <w:tcPr>
            <w:tcW w:w="5808" w:type="dxa"/>
            <w:gridSpan w:val="3"/>
          </w:tcPr>
          <w:p w14:paraId="747EB1E8"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</w:tbl>
    <w:p w14:paraId="6B2E4130">
      <w:pPr>
        <w:pStyle w:val="20"/>
        <w:widowControl w:val="0"/>
        <w:spacing w:line="360" w:lineRule="auto"/>
        <w:jc w:val="both"/>
        <w:rPr>
          <w:rFonts w:ascii="方正小标宋_GBK" w:hAnsi="Times New Roman" w:eastAsia="方正小标宋_GBK" w:cs="Times New Roman"/>
          <w:b w:val="0"/>
          <w:bCs w:val="0"/>
          <w:kern w:val="2"/>
          <w:sz w:val="44"/>
          <w:szCs w:val="44"/>
        </w:rPr>
      </w:pPr>
      <w:r>
        <w:rPr>
          <w:rFonts w:hint="eastAsia" w:eastAsia="仿宋_GB2312"/>
          <w:sz w:val="32"/>
          <w:szCs w:val="32"/>
        </w:rPr>
        <w:t>注：在本表后应附公司营业执照</w:t>
      </w:r>
      <w:r>
        <w:rPr>
          <w:rFonts w:eastAsia="仿宋_GB2312"/>
          <w:sz w:val="32"/>
          <w:szCs w:val="32"/>
        </w:rPr>
        <w:t>/</w:t>
      </w:r>
      <w:r>
        <w:rPr>
          <w:rFonts w:hint="eastAsia" w:eastAsia="仿宋_GB2312"/>
          <w:sz w:val="32"/>
          <w:szCs w:val="32"/>
        </w:rPr>
        <w:t>事业证书复印件、资质并加盖申请人公章。</w:t>
      </w:r>
      <w:r>
        <w:rPr>
          <w:rFonts w:eastAsia="仿宋_GB2312"/>
          <w:sz w:val="32"/>
          <w:szCs w:val="32"/>
        </w:rPr>
        <w:br w:type="page"/>
      </w:r>
      <w:r>
        <w:rPr>
          <w:rFonts w:hint="eastAsia" w:ascii="黑体" w:hAnsi="黑体" w:eastAsia="黑体" w:cs="Times New Roman"/>
          <w:b w:val="0"/>
          <w:bCs w:val="0"/>
          <w:kern w:val="2"/>
          <w:sz w:val="32"/>
          <w:szCs w:val="32"/>
        </w:rPr>
        <w:t>附件</w:t>
      </w:r>
      <w:r>
        <w:rPr>
          <w:rFonts w:ascii="黑体" w:hAnsi="黑体" w:eastAsia="黑体" w:cs="Times New Roman"/>
          <w:b w:val="0"/>
          <w:bCs w:val="0"/>
          <w:kern w:val="2"/>
          <w:sz w:val="32"/>
          <w:szCs w:val="32"/>
        </w:rPr>
        <w:t>3</w:t>
      </w:r>
    </w:p>
    <w:p w14:paraId="6F915953">
      <w:pPr>
        <w:pStyle w:val="20"/>
        <w:widowControl w:val="0"/>
        <w:spacing w:line="360" w:lineRule="auto"/>
        <w:rPr>
          <w:rFonts w:ascii="方正小标宋_GBK" w:hAnsi="Times New Roman" w:eastAsia="方正小标宋_GBK" w:cs="Times New Roman"/>
          <w:b w:val="0"/>
          <w:bCs w:val="0"/>
          <w:kern w:val="2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b w:val="0"/>
          <w:bCs w:val="0"/>
          <w:kern w:val="2"/>
          <w:sz w:val="44"/>
          <w:szCs w:val="44"/>
        </w:rPr>
        <w:t>法定代表人身份证明</w:t>
      </w:r>
    </w:p>
    <w:p w14:paraId="3755E143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</w:p>
    <w:p w14:paraId="1BE6B159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申请人名称：</w:t>
      </w:r>
    </w:p>
    <w:p w14:paraId="03C242D8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单位性质：</w:t>
      </w:r>
    </w:p>
    <w:p w14:paraId="72200D28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地址：</w:t>
      </w:r>
    </w:p>
    <w:p w14:paraId="0D23662B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成立时间：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>日</w:t>
      </w:r>
    </w:p>
    <w:p w14:paraId="5F5C8363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经营期限：</w:t>
      </w:r>
    </w:p>
    <w:p w14:paraId="4212F778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姓名：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/>
          <w:sz w:val="32"/>
          <w:szCs w:val="32"/>
        </w:rPr>
        <w:t>性别：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hint="eastAsia" w:eastAsia="仿宋_GB2312"/>
          <w:sz w:val="32"/>
          <w:szCs w:val="32"/>
        </w:rPr>
        <w:t>年龄：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hint="eastAsia" w:eastAsia="仿宋_GB2312"/>
          <w:sz w:val="32"/>
          <w:szCs w:val="32"/>
        </w:rPr>
        <w:t>职务：</w:t>
      </w:r>
    </w:p>
    <w:p w14:paraId="5D67D1CD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系（申请人名称）的法定代表人。</w:t>
      </w:r>
    </w:p>
    <w:p w14:paraId="1A809342">
      <w:pPr>
        <w:spacing w:line="360" w:lineRule="auto"/>
        <w:ind w:firstLine="1280" w:firstLineChars="4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特此证明。</w:t>
      </w:r>
    </w:p>
    <w:p w14:paraId="0F7DC345">
      <w:pPr>
        <w:spacing w:line="360" w:lineRule="auto"/>
        <w:ind w:firstLine="1280" w:firstLineChars="400"/>
        <w:rPr>
          <w:rFonts w:eastAsia="仿宋_GB2312"/>
          <w:sz w:val="32"/>
          <w:szCs w:val="32"/>
        </w:rPr>
      </w:pPr>
    </w:p>
    <w:p w14:paraId="4ECC7622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附：法定代表人身份证复印件。</w:t>
      </w:r>
    </w:p>
    <w:p w14:paraId="73BAC8B7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</w:p>
    <w:p w14:paraId="1CD82E98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</w:p>
    <w:p w14:paraId="1877B9E3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</w:p>
    <w:p w14:paraId="3EAF5E27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</w:p>
    <w:p w14:paraId="18AA4BD8">
      <w:pPr>
        <w:spacing w:line="360" w:lineRule="auto"/>
        <w:ind w:firstLine="6240" w:firstLineChars="19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申请人：（盖单位章）</w:t>
      </w:r>
    </w:p>
    <w:p w14:paraId="6AFF96CA">
      <w:pPr>
        <w:spacing w:line="360" w:lineRule="auto"/>
        <w:ind w:firstLine="6880" w:firstLineChars="2150"/>
        <w:rPr>
          <w:rFonts w:eastAsia="仿宋_GB2312"/>
          <w:sz w:val="32"/>
          <w:szCs w:val="32"/>
          <w:u w:val="single"/>
        </w:rPr>
      </w:pPr>
    </w:p>
    <w:p w14:paraId="097FE919">
      <w:pPr>
        <w:spacing w:line="360" w:lineRule="auto"/>
        <w:ind w:firstLine="6880" w:firstLineChars="2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日</w:t>
      </w:r>
    </w:p>
    <w:p w14:paraId="19A43DBB">
      <w:pPr>
        <w:spacing w:line="360" w:lineRule="auto"/>
        <w:rPr>
          <w:rFonts w:eastAsia="仿宋_GB2312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</w:p>
    <w:p w14:paraId="650918C6">
      <w:pPr>
        <w:spacing w:line="360" w:lineRule="auto"/>
        <w:rPr>
          <w:rFonts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4</w:t>
      </w:r>
    </w:p>
    <w:p w14:paraId="7D46F3E7">
      <w:pPr>
        <w:spacing w:line="360" w:lineRule="auto"/>
        <w:jc w:val="center"/>
        <w:rPr>
          <w:rFonts w:ascii="方正小标宋_GBK" w:hAnsi="Times New Roman" w:eastAsia="方正小标宋_GBK"/>
          <w:sz w:val="44"/>
          <w:szCs w:val="44"/>
        </w:rPr>
      </w:pPr>
      <w:r>
        <w:rPr>
          <w:rFonts w:hint="eastAsia" w:ascii="方正小标宋_GBK" w:hAnsi="Times New Roman" w:eastAsia="方正小标宋_GBK"/>
          <w:sz w:val="44"/>
          <w:szCs w:val="44"/>
        </w:rPr>
        <w:t>授权委托书</w:t>
      </w:r>
    </w:p>
    <w:p w14:paraId="652DE53C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本人（姓名）</w:t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eastAsia="仿宋_GB2312"/>
          <w:sz w:val="32"/>
          <w:szCs w:val="32"/>
        </w:rPr>
        <w:t>系（</w:t>
      </w:r>
      <w:r>
        <w:rPr>
          <w:rFonts w:hint="eastAsia" w:eastAsia="仿宋_GB2312"/>
          <w:sz w:val="32"/>
          <w:szCs w:val="32"/>
          <w:u w:val="single"/>
        </w:rPr>
        <w:t>申请人名称</w:t>
      </w:r>
      <w:r>
        <w:rPr>
          <w:rFonts w:eastAsia="仿宋_GB2312"/>
          <w:sz w:val="32"/>
          <w:szCs w:val="32"/>
          <w:u w:val="single"/>
        </w:rPr>
        <w:t xml:space="preserve">         </w:t>
      </w:r>
      <w:r>
        <w:rPr>
          <w:rFonts w:hint="eastAsia" w:eastAsia="仿宋_GB2312"/>
          <w:sz w:val="32"/>
          <w:szCs w:val="32"/>
        </w:rPr>
        <w:t>）的法定代表人，现委托（姓名）</w:t>
      </w:r>
      <w:r>
        <w:rPr>
          <w:rFonts w:eastAsia="仿宋_GB2312"/>
          <w:sz w:val="32"/>
          <w:szCs w:val="32"/>
          <w:u w:val="single"/>
        </w:rPr>
        <w:t xml:space="preserve">  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eastAsia="仿宋_GB2312"/>
          <w:sz w:val="32"/>
          <w:szCs w:val="32"/>
        </w:rPr>
        <w:t>为我方代理人。代理人根据授权，以我方名义签署、澄清、说明、补正、递交、撤回、投标、签订合同和处理有关事宜，其法律后果由我方承担。</w:t>
      </w:r>
    </w:p>
    <w:p w14:paraId="482525A1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委托期限：</w:t>
      </w:r>
    </w:p>
    <w:p w14:paraId="67A50DF6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代理人无转委托权。</w:t>
      </w:r>
    </w:p>
    <w:p w14:paraId="4D564A66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附：委托代理人身份证复印件</w:t>
      </w:r>
    </w:p>
    <w:p w14:paraId="3BA9B5E7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</w:p>
    <w:p w14:paraId="79BBFB90">
      <w:pPr>
        <w:spacing w:line="360" w:lineRule="auto"/>
        <w:ind w:firstLine="4320" w:firstLineChars="13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申请人：（盖单位章）</w:t>
      </w:r>
    </w:p>
    <w:p w14:paraId="0D72EB43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</w:t>
      </w:r>
      <w:r>
        <w:rPr>
          <w:rFonts w:hint="eastAsia" w:eastAsia="仿宋_GB2312"/>
          <w:sz w:val="32"/>
          <w:szCs w:val="32"/>
        </w:rPr>
        <w:t>法定代表人：（签字）</w:t>
      </w:r>
    </w:p>
    <w:p w14:paraId="538B6904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</w:t>
      </w:r>
      <w:r>
        <w:rPr>
          <w:rFonts w:hint="eastAsia" w:eastAsia="仿宋_GB2312"/>
          <w:sz w:val="32"/>
          <w:szCs w:val="32"/>
        </w:rPr>
        <w:t>身份证号码：</w:t>
      </w:r>
    </w:p>
    <w:p w14:paraId="7AAD6F85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</w:t>
      </w:r>
      <w:r>
        <w:rPr>
          <w:rFonts w:hint="eastAsia" w:eastAsia="仿宋_GB2312"/>
          <w:sz w:val="32"/>
          <w:szCs w:val="32"/>
        </w:rPr>
        <w:t>委托代理人：（签字）</w:t>
      </w:r>
    </w:p>
    <w:p w14:paraId="37CDEDD6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</w:t>
      </w:r>
      <w:r>
        <w:rPr>
          <w:rFonts w:hint="eastAsia" w:eastAsia="仿宋_GB2312"/>
          <w:sz w:val="32"/>
          <w:szCs w:val="32"/>
        </w:rPr>
        <w:t>身份证号码：</w:t>
      </w:r>
    </w:p>
    <w:p w14:paraId="1AE7F2CC">
      <w:pPr>
        <w:spacing w:line="360" w:lineRule="auto"/>
        <w:rPr>
          <w:rFonts w:eastAsia="仿宋_GB2312"/>
          <w:sz w:val="32"/>
          <w:szCs w:val="32"/>
        </w:rPr>
      </w:pPr>
    </w:p>
    <w:p w14:paraId="222BA5E7">
      <w:pPr>
        <w:autoSpaceDE w:val="0"/>
        <w:autoSpaceDN w:val="0"/>
        <w:adjustRightInd w:val="0"/>
        <w:spacing w:line="460" w:lineRule="exact"/>
        <w:ind w:firstLine="5600" w:firstLineChars="1750"/>
        <w:rPr>
          <w:rFonts w:eastAsia="仿宋_GB2312"/>
          <w:kern w:val="0"/>
          <w:sz w:val="32"/>
          <w:szCs w:val="32"/>
          <w:lang w:val="zh-CN"/>
        </w:rPr>
      </w:pP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日</w:t>
      </w:r>
      <w:r>
        <w:rPr>
          <w:rFonts w:eastAsia="仿宋_GB2312"/>
          <w:b/>
          <w:bCs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gLiUfalt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890A0"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  <w:p w14:paraId="14AE6163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2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YwMDY3NjA0YzA0ZWZiMGM5ZDczNjVmNDQwNTAyZjkifQ=="/>
  </w:docVars>
  <w:rsids>
    <w:rsidRoot w:val="00BE1841"/>
    <w:rsid w:val="000A655A"/>
    <w:rsid w:val="000C478E"/>
    <w:rsid w:val="000E2682"/>
    <w:rsid w:val="000E485E"/>
    <w:rsid w:val="000E6B0C"/>
    <w:rsid w:val="000F0F25"/>
    <w:rsid w:val="001E2EC0"/>
    <w:rsid w:val="00275E37"/>
    <w:rsid w:val="002A119F"/>
    <w:rsid w:val="003544FC"/>
    <w:rsid w:val="00444339"/>
    <w:rsid w:val="005F0211"/>
    <w:rsid w:val="005F3769"/>
    <w:rsid w:val="007E6D98"/>
    <w:rsid w:val="008C783F"/>
    <w:rsid w:val="008D6937"/>
    <w:rsid w:val="008E5B84"/>
    <w:rsid w:val="00927A89"/>
    <w:rsid w:val="00945087"/>
    <w:rsid w:val="00950A23"/>
    <w:rsid w:val="00974529"/>
    <w:rsid w:val="00975EFD"/>
    <w:rsid w:val="00A41C64"/>
    <w:rsid w:val="00AC2B40"/>
    <w:rsid w:val="00AC51B0"/>
    <w:rsid w:val="00AE7517"/>
    <w:rsid w:val="00B72EFB"/>
    <w:rsid w:val="00B871A7"/>
    <w:rsid w:val="00BE1841"/>
    <w:rsid w:val="00C5127E"/>
    <w:rsid w:val="00C613A7"/>
    <w:rsid w:val="00C7088A"/>
    <w:rsid w:val="00CD4D88"/>
    <w:rsid w:val="00DC3DF6"/>
    <w:rsid w:val="00DC6395"/>
    <w:rsid w:val="00E07AE0"/>
    <w:rsid w:val="00E1695B"/>
    <w:rsid w:val="00E93076"/>
    <w:rsid w:val="00EB3BC3"/>
    <w:rsid w:val="00EC350E"/>
    <w:rsid w:val="00FE5398"/>
    <w:rsid w:val="030F221F"/>
    <w:rsid w:val="0ADC040F"/>
    <w:rsid w:val="0B546D8D"/>
    <w:rsid w:val="0C3E3BC5"/>
    <w:rsid w:val="0D9F95FE"/>
    <w:rsid w:val="0FDE12CA"/>
    <w:rsid w:val="11401B02"/>
    <w:rsid w:val="12617F82"/>
    <w:rsid w:val="156264EB"/>
    <w:rsid w:val="15FF00CE"/>
    <w:rsid w:val="19D63004"/>
    <w:rsid w:val="1BCF95C4"/>
    <w:rsid w:val="1BD3ADB6"/>
    <w:rsid w:val="1CBE2F64"/>
    <w:rsid w:val="1CC74F94"/>
    <w:rsid w:val="1D5D77A9"/>
    <w:rsid w:val="1DC4217D"/>
    <w:rsid w:val="1EB5C075"/>
    <w:rsid w:val="1FA7C11E"/>
    <w:rsid w:val="1FE741BD"/>
    <w:rsid w:val="1FFE5D6D"/>
    <w:rsid w:val="1FFFFB62"/>
    <w:rsid w:val="25BD3B19"/>
    <w:rsid w:val="269D460D"/>
    <w:rsid w:val="26A76454"/>
    <w:rsid w:val="26EB1868"/>
    <w:rsid w:val="274D0F81"/>
    <w:rsid w:val="2AD52E64"/>
    <w:rsid w:val="2BB94146"/>
    <w:rsid w:val="2D2F1647"/>
    <w:rsid w:val="2D753AD8"/>
    <w:rsid w:val="2EA72175"/>
    <w:rsid w:val="337F8910"/>
    <w:rsid w:val="33CB0418"/>
    <w:rsid w:val="33ED35BD"/>
    <w:rsid w:val="34012F1B"/>
    <w:rsid w:val="347ECBD8"/>
    <w:rsid w:val="35D65D3D"/>
    <w:rsid w:val="366006B9"/>
    <w:rsid w:val="36E05FEE"/>
    <w:rsid w:val="37182A56"/>
    <w:rsid w:val="37DE25D6"/>
    <w:rsid w:val="37EBAD54"/>
    <w:rsid w:val="37FBCF99"/>
    <w:rsid w:val="37FE73DC"/>
    <w:rsid w:val="3B6FB9AA"/>
    <w:rsid w:val="3BAE7A47"/>
    <w:rsid w:val="3BDE4E31"/>
    <w:rsid w:val="3CFA7BFB"/>
    <w:rsid w:val="3D6FDA16"/>
    <w:rsid w:val="3DDD702E"/>
    <w:rsid w:val="3DDF5F7E"/>
    <w:rsid w:val="3DF7D2D2"/>
    <w:rsid w:val="3EFFA341"/>
    <w:rsid w:val="3F1B407B"/>
    <w:rsid w:val="3F7358AB"/>
    <w:rsid w:val="3FB83900"/>
    <w:rsid w:val="3FBB8C8D"/>
    <w:rsid w:val="3FCFA60D"/>
    <w:rsid w:val="3FDDCE4C"/>
    <w:rsid w:val="3FFDF3FA"/>
    <w:rsid w:val="402E0812"/>
    <w:rsid w:val="47857C94"/>
    <w:rsid w:val="47FB9B08"/>
    <w:rsid w:val="487DCCC1"/>
    <w:rsid w:val="4A9A1CA8"/>
    <w:rsid w:val="4BC21B12"/>
    <w:rsid w:val="4F5E056E"/>
    <w:rsid w:val="4FF1E62E"/>
    <w:rsid w:val="4FFF5B3F"/>
    <w:rsid w:val="510A18F1"/>
    <w:rsid w:val="537E68D1"/>
    <w:rsid w:val="53D3ABC4"/>
    <w:rsid w:val="544F3C08"/>
    <w:rsid w:val="55696CDB"/>
    <w:rsid w:val="556F4C61"/>
    <w:rsid w:val="55CEC547"/>
    <w:rsid w:val="57DEDF31"/>
    <w:rsid w:val="59BDE134"/>
    <w:rsid w:val="5A601E9A"/>
    <w:rsid w:val="5AFA9186"/>
    <w:rsid w:val="5AFA9FE2"/>
    <w:rsid w:val="5B9A5840"/>
    <w:rsid w:val="5BC63177"/>
    <w:rsid w:val="5BC945CA"/>
    <w:rsid w:val="5CEF74BB"/>
    <w:rsid w:val="5CFFF62D"/>
    <w:rsid w:val="5EEF29A9"/>
    <w:rsid w:val="5F7AC74B"/>
    <w:rsid w:val="5FF70DFE"/>
    <w:rsid w:val="5FFEFE6C"/>
    <w:rsid w:val="62E30A5A"/>
    <w:rsid w:val="667F64CB"/>
    <w:rsid w:val="67EF5274"/>
    <w:rsid w:val="67EF97EF"/>
    <w:rsid w:val="6B3BC4BC"/>
    <w:rsid w:val="6B6F630E"/>
    <w:rsid w:val="6BBF2552"/>
    <w:rsid w:val="6CB272CA"/>
    <w:rsid w:val="6EAF8748"/>
    <w:rsid w:val="6EFB7F11"/>
    <w:rsid w:val="6FAFE8F1"/>
    <w:rsid w:val="6FBF334B"/>
    <w:rsid w:val="6FDFE084"/>
    <w:rsid w:val="6FFF7098"/>
    <w:rsid w:val="713871E7"/>
    <w:rsid w:val="71815A37"/>
    <w:rsid w:val="71A212BE"/>
    <w:rsid w:val="72C7510D"/>
    <w:rsid w:val="72F68CEE"/>
    <w:rsid w:val="73F51189"/>
    <w:rsid w:val="73FDC755"/>
    <w:rsid w:val="75A8EB33"/>
    <w:rsid w:val="75CE9E99"/>
    <w:rsid w:val="75FA718D"/>
    <w:rsid w:val="75FB92A5"/>
    <w:rsid w:val="767EC4F8"/>
    <w:rsid w:val="777F5168"/>
    <w:rsid w:val="77CB2EDD"/>
    <w:rsid w:val="77DAF355"/>
    <w:rsid w:val="77F3E89E"/>
    <w:rsid w:val="77F851E2"/>
    <w:rsid w:val="77FB02CB"/>
    <w:rsid w:val="77FF4AE4"/>
    <w:rsid w:val="78FE2356"/>
    <w:rsid w:val="79FF212F"/>
    <w:rsid w:val="7A8C038A"/>
    <w:rsid w:val="7B9FB7D0"/>
    <w:rsid w:val="7BBBC2C9"/>
    <w:rsid w:val="7BEF0E88"/>
    <w:rsid w:val="7C3B4D6F"/>
    <w:rsid w:val="7C921F30"/>
    <w:rsid w:val="7CCFFB70"/>
    <w:rsid w:val="7CED7E91"/>
    <w:rsid w:val="7CF342B7"/>
    <w:rsid w:val="7CFABD32"/>
    <w:rsid w:val="7D1FF7EB"/>
    <w:rsid w:val="7DBFD8CA"/>
    <w:rsid w:val="7DDF1AA1"/>
    <w:rsid w:val="7DDF3791"/>
    <w:rsid w:val="7DE49484"/>
    <w:rsid w:val="7DEA4FEF"/>
    <w:rsid w:val="7DF3C253"/>
    <w:rsid w:val="7DF78699"/>
    <w:rsid w:val="7DFE37F6"/>
    <w:rsid w:val="7DFFFE91"/>
    <w:rsid w:val="7E01FE3C"/>
    <w:rsid w:val="7E3F7E95"/>
    <w:rsid w:val="7E54DF4E"/>
    <w:rsid w:val="7E77B945"/>
    <w:rsid w:val="7E7EC4EB"/>
    <w:rsid w:val="7EBC04A1"/>
    <w:rsid w:val="7EBD8211"/>
    <w:rsid w:val="7ECBA489"/>
    <w:rsid w:val="7EDD2742"/>
    <w:rsid w:val="7EEF0391"/>
    <w:rsid w:val="7F1F9BF3"/>
    <w:rsid w:val="7F3774EA"/>
    <w:rsid w:val="7F3FF656"/>
    <w:rsid w:val="7F6B08B7"/>
    <w:rsid w:val="7F792BCE"/>
    <w:rsid w:val="7F7B6CB4"/>
    <w:rsid w:val="7F8FA5DB"/>
    <w:rsid w:val="7FAF9527"/>
    <w:rsid w:val="7FBFA7B3"/>
    <w:rsid w:val="7FCC4BAD"/>
    <w:rsid w:val="7FD5B933"/>
    <w:rsid w:val="7FD7990A"/>
    <w:rsid w:val="7FDCB743"/>
    <w:rsid w:val="7FE7C34B"/>
    <w:rsid w:val="7FEB2ADF"/>
    <w:rsid w:val="7FEFE885"/>
    <w:rsid w:val="7FF6600E"/>
    <w:rsid w:val="7FFB524A"/>
    <w:rsid w:val="7FFD86F9"/>
    <w:rsid w:val="7FFE1F05"/>
    <w:rsid w:val="7FFF2741"/>
    <w:rsid w:val="7FFF6788"/>
    <w:rsid w:val="87A4B06A"/>
    <w:rsid w:val="8FF48499"/>
    <w:rsid w:val="937663A7"/>
    <w:rsid w:val="93BF0515"/>
    <w:rsid w:val="959F872B"/>
    <w:rsid w:val="9BCF38FB"/>
    <w:rsid w:val="9DE79133"/>
    <w:rsid w:val="9DEFA43C"/>
    <w:rsid w:val="9EF759C2"/>
    <w:rsid w:val="9F7D49B6"/>
    <w:rsid w:val="9FEE9090"/>
    <w:rsid w:val="A4FAFFA7"/>
    <w:rsid w:val="A7FF17AC"/>
    <w:rsid w:val="A9C742F6"/>
    <w:rsid w:val="A9D7C60E"/>
    <w:rsid w:val="AAEFEF7D"/>
    <w:rsid w:val="ABF79703"/>
    <w:rsid w:val="AEB8DA64"/>
    <w:rsid w:val="AF79BE81"/>
    <w:rsid w:val="AF7A7835"/>
    <w:rsid w:val="B1F31E3A"/>
    <w:rsid w:val="B6F6EECE"/>
    <w:rsid w:val="B75E53F4"/>
    <w:rsid w:val="B77E75E4"/>
    <w:rsid w:val="B7975863"/>
    <w:rsid w:val="B7C70A1E"/>
    <w:rsid w:val="B7EF0CF4"/>
    <w:rsid w:val="B9FB33A5"/>
    <w:rsid w:val="BBEB6F5D"/>
    <w:rsid w:val="BC36E506"/>
    <w:rsid w:val="BDBF0B1A"/>
    <w:rsid w:val="BDDE61FC"/>
    <w:rsid w:val="BDEF4B2C"/>
    <w:rsid w:val="BDFD039B"/>
    <w:rsid w:val="BE5C421F"/>
    <w:rsid w:val="BE9E9669"/>
    <w:rsid w:val="BEF250D1"/>
    <w:rsid w:val="BF7F03B5"/>
    <w:rsid w:val="BFB76549"/>
    <w:rsid w:val="BFDD383D"/>
    <w:rsid w:val="BFDF9CE2"/>
    <w:rsid w:val="BFEE929C"/>
    <w:rsid w:val="BFF7ED81"/>
    <w:rsid w:val="BFFDDA4F"/>
    <w:rsid w:val="BFFF2C5F"/>
    <w:rsid w:val="C736E95E"/>
    <w:rsid w:val="C7E567F8"/>
    <w:rsid w:val="CEF672DD"/>
    <w:rsid w:val="CEFFFB77"/>
    <w:rsid w:val="CFFF092A"/>
    <w:rsid w:val="D6DE0B33"/>
    <w:rsid w:val="D6F5DB7E"/>
    <w:rsid w:val="D7DF9266"/>
    <w:rsid w:val="D7F53B02"/>
    <w:rsid w:val="D7FD551E"/>
    <w:rsid w:val="D96EE9A9"/>
    <w:rsid w:val="DA1B99D1"/>
    <w:rsid w:val="DBCF17C3"/>
    <w:rsid w:val="DE5E17AD"/>
    <w:rsid w:val="DED92F76"/>
    <w:rsid w:val="DF517179"/>
    <w:rsid w:val="DF7DFBFB"/>
    <w:rsid w:val="DFE97D2C"/>
    <w:rsid w:val="DFFFEBA8"/>
    <w:rsid w:val="E1EB4184"/>
    <w:rsid w:val="E35FC8DB"/>
    <w:rsid w:val="E74F7177"/>
    <w:rsid w:val="E79DA342"/>
    <w:rsid w:val="E7CE84C9"/>
    <w:rsid w:val="E8DEF1E6"/>
    <w:rsid w:val="EAFEE0BC"/>
    <w:rsid w:val="EB4BDEE4"/>
    <w:rsid w:val="EBAFFB46"/>
    <w:rsid w:val="ECFEC911"/>
    <w:rsid w:val="ED7541DE"/>
    <w:rsid w:val="ED7F516B"/>
    <w:rsid w:val="ED9F0A8B"/>
    <w:rsid w:val="EDBD0BBF"/>
    <w:rsid w:val="EE7FAD4A"/>
    <w:rsid w:val="EEF7F06E"/>
    <w:rsid w:val="EEFB398E"/>
    <w:rsid w:val="EF4DA548"/>
    <w:rsid w:val="EF5FE2B0"/>
    <w:rsid w:val="EF7F48C3"/>
    <w:rsid w:val="EFDFD4B4"/>
    <w:rsid w:val="EFE71B2F"/>
    <w:rsid w:val="EFECF9E9"/>
    <w:rsid w:val="EFFFC836"/>
    <w:rsid w:val="F0764F35"/>
    <w:rsid w:val="F1BE7991"/>
    <w:rsid w:val="F2BF9BC7"/>
    <w:rsid w:val="F2D2CDBF"/>
    <w:rsid w:val="F2FD8793"/>
    <w:rsid w:val="F33F5E45"/>
    <w:rsid w:val="F3FB6961"/>
    <w:rsid w:val="F3FF7BF2"/>
    <w:rsid w:val="F4EE5B95"/>
    <w:rsid w:val="F4EFA7AA"/>
    <w:rsid w:val="F5F6C516"/>
    <w:rsid w:val="F6990177"/>
    <w:rsid w:val="F6CF56D8"/>
    <w:rsid w:val="F6DB6B5E"/>
    <w:rsid w:val="F6EF5984"/>
    <w:rsid w:val="F7BF1901"/>
    <w:rsid w:val="F7FFD706"/>
    <w:rsid w:val="FABDEEEF"/>
    <w:rsid w:val="FADD18CC"/>
    <w:rsid w:val="FAF84DE5"/>
    <w:rsid w:val="FB3FD583"/>
    <w:rsid w:val="FBAE67F2"/>
    <w:rsid w:val="FBCFA605"/>
    <w:rsid w:val="FBDEB4C0"/>
    <w:rsid w:val="FBDECA8A"/>
    <w:rsid w:val="FBF39911"/>
    <w:rsid w:val="FBF67368"/>
    <w:rsid w:val="FBFE8E39"/>
    <w:rsid w:val="FBFF5DCE"/>
    <w:rsid w:val="FCED5341"/>
    <w:rsid w:val="FD659BC2"/>
    <w:rsid w:val="FDCE37E5"/>
    <w:rsid w:val="FDE748C0"/>
    <w:rsid w:val="FDEEFA02"/>
    <w:rsid w:val="FEAD2793"/>
    <w:rsid w:val="FEE7011F"/>
    <w:rsid w:val="FEFF3709"/>
    <w:rsid w:val="FF474A4B"/>
    <w:rsid w:val="FF7F0B2F"/>
    <w:rsid w:val="FFAE806E"/>
    <w:rsid w:val="FFB79BC3"/>
    <w:rsid w:val="FFBBE67F"/>
    <w:rsid w:val="FFD76F80"/>
    <w:rsid w:val="FFD84DCC"/>
    <w:rsid w:val="FFDF5D40"/>
    <w:rsid w:val="FFE7947D"/>
    <w:rsid w:val="FFEE728C"/>
    <w:rsid w:val="FFEFFCA7"/>
    <w:rsid w:val="FFF70920"/>
    <w:rsid w:val="FFF74500"/>
    <w:rsid w:val="FFF752AA"/>
    <w:rsid w:val="FFF7862F"/>
    <w:rsid w:val="FFF96588"/>
    <w:rsid w:val="FFFBB3FA"/>
    <w:rsid w:val="FFFF0D2B"/>
    <w:rsid w:val="FFFF1DC2"/>
    <w:rsid w:val="FFFF83CD"/>
    <w:rsid w:val="FFFF8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qFormat="1" w:unhideWhenUsed="0" w:uiPriority="99" w:semiHidden="0" w:name="Salutation"/>
    <w:lsdException w:uiPriority="99" w:name="Date" w:locked="1"/>
    <w:lsdException w:qFormat="1" w:unhideWhenUsed="0" w:uiPriority="99" w:semiHidden="0" w:name="Body Text First Indent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4"/>
    <w:qFormat/>
    <w:uiPriority w:val="99"/>
    <w:pPr>
      <w:ind w:firstLine="21" w:firstLineChars="200"/>
      <w:jc w:val="left"/>
    </w:pPr>
    <w:rPr>
      <w:kern w:val="0"/>
      <w:sz w:val="20"/>
    </w:rPr>
  </w:style>
  <w:style w:type="paragraph" w:styleId="3">
    <w:name w:val="Body Text"/>
    <w:basedOn w:val="1"/>
    <w:next w:val="4"/>
    <w:link w:val="15"/>
    <w:qFormat/>
    <w:uiPriority w:val="99"/>
    <w:pPr>
      <w:shd w:val="clear" w:color="auto" w:fill="FFFFFF"/>
      <w:spacing w:after="300" w:line="240" w:lineRule="atLeast"/>
      <w:ind w:hanging="340"/>
    </w:pPr>
    <w:rPr>
      <w:rFonts w:ascii="MingLiUfalt" w:hAnsi="MingLiUfalt" w:cs="MingLiUfalt"/>
      <w:spacing w:val="30"/>
      <w:sz w:val="26"/>
      <w:szCs w:val="26"/>
    </w:rPr>
  </w:style>
  <w:style w:type="paragraph" w:styleId="4">
    <w:name w:val="Body Text First Indent"/>
    <w:basedOn w:val="3"/>
    <w:link w:val="16"/>
    <w:qFormat/>
    <w:uiPriority w:val="99"/>
    <w:pPr>
      <w:spacing w:after="120"/>
      <w:ind w:firstLine="420" w:firstLineChars="100"/>
      <w:jc w:val="left"/>
    </w:pPr>
    <w:rPr>
      <w:rFonts w:ascii="Times New Roman" w:hAnsi="Times New Roman" w:cs="Times New Roman"/>
      <w:kern w:val="0"/>
      <w:sz w:val="20"/>
      <w:szCs w:val="20"/>
    </w:r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semiHidden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99"/>
    <w:rPr>
      <w:rFonts w:cs="Times New Roman"/>
      <w:b/>
      <w:bCs/>
    </w:rPr>
  </w:style>
  <w:style w:type="character" w:styleId="13">
    <w:name w:val="Hyperlink"/>
    <w:basedOn w:val="11"/>
    <w:semiHidden/>
    <w:qFormat/>
    <w:uiPriority w:val="99"/>
    <w:rPr>
      <w:rFonts w:cs="Times New Roman"/>
      <w:color w:val="0000FF"/>
      <w:u w:val="single"/>
    </w:rPr>
  </w:style>
  <w:style w:type="character" w:customStyle="1" w:styleId="14">
    <w:name w:val="Salutation Char"/>
    <w:basedOn w:val="11"/>
    <w:link w:val="2"/>
    <w:semiHidden/>
    <w:qFormat/>
    <w:locked/>
    <w:uiPriority w:val="99"/>
    <w:rPr>
      <w:rFonts w:cs="Times New Roman"/>
    </w:rPr>
  </w:style>
  <w:style w:type="character" w:customStyle="1" w:styleId="15">
    <w:name w:val="Body Text Char"/>
    <w:basedOn w:val="11"/>
    <w:link w:val="3"/>
    <w:semiHidden/>
    <w:qFormat/>
    <w:locked/>
    <w:uiPriority w:val="99"/>
    <w:rPr>
      <w:rFonts w:cs="Times New Roman"/>
    </w:rPr>
  </w:style>
  <w:style w:type="character" w:customStyle="1" w:styleId="16">
    <w:name w:val="Body Text First Indent Char"/>
    <w:basedOn w:val="15"/>
    <w:link w:val="4"/>
    <w:semiHidden/>
    <w:qFormat/>
    <w:locked/>
    <w:uiPriority w:val="99"/>
  </w:style>
  <w:style w:type="character" w:customStyle="1" w:styleId="17">
    <w:name w:val="Balloon Text Char"/>
    <w:basedOn w:val="11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8">
    <w:name w:val="Footer Char"/>
    <w:basedOn w:val="11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9">
    <w:name w:val="Header Char"/>
    <w:basedOn w:val="11"/>
    <w:link w:val="7"/>
    <w:qFormat/>
    <w:locked/>
    <w:uiPriority w:val="99"/>
    <w:rPr>
      <w:rFonts w:cs="Times New Roman"/>
      <w:sz w:val="18"/>
      <w:szCs w:val="18"/>
    </w:rPr>
  </w:style>
  <w:style w:type="paragraph" w:customStyle="1" w:styleId="20">
    <w:name w:val="目录"/>
    <w:basedOn w:val="1"/>
    <w:qFormat/>
    <w:uiPriority w:val="99"/>
    <w:pPr>
      <w:widowControl/>
      <w:jc w:val="center"/>
    </w:pPr>
    <w:rPr>
      <w:rFonts w:ascii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MS</Company>
  <Pages>5</Pages>
  <Words>844</Words>
  <Characters>864</Characters>
  <Lines>0</Lines>
  <Paragraphs>0</Paragraphs>
  <TotalTime>52</TotalTime>
  <ScaleCrop>false</ScaleCrop>
  <LinksUpToDate>false</LinksUpToDate>
  <CharactersWithSpaces>1082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2020-12-22T09:40:00Z</dcterms:created>
  <dc:creator>谭杨</dc:creator>
  <cp:lastModifiedBy>邓艳</cp:lastModifiedBy>
  <cp:lastPrinted>2025-01-13T08:09:00Z</cp:lastPrinted>
  <dcterms:modified xsi:type="dcterms:W3CDTF">2026-04-14T03:41:14Z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A25E6ECFF3D84121B8DABF855C3EE088</vt:lpwstr>
  </property>
  <property fmtid="{D5CDD505-2E9C-101B-9397-08002B2CF9AE}" pid="4" name="KSOTemplateDocerSaveRecord">
    <vt:lpwstr>eyJoZGlkIjoiOGYzMzJkNTM4ZGFhYTI5ZmEwNWNkODI4ZjJlZTgzNDgiLCJ1c2VySWQiOiIxNDg0NTcyNzgwIn0=</vt:lpwstr>
  </property>
</Properties>
</file>